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67C" w:rsidRPr="00DE2E1D" w:rsidRDefault="0027600B" w:rsidP="00057598">
      <w:pPr>
        <w:pStyle w:val="a7"/>
        <w:spacing w:before="0" w:beforeAutospacing="0" w:afterLines="0" w:after="0" w:line="240" w:lineRule="auto"/>
        <w:jc w:val="center"/>
      </w:pPr>
      <w:r w:rsidRPr="00670DA0">
        <w:rPr>
          <w:noProof/>
          <w:lang w:val="en-US" w:eastAsia="zh-TW"/>
        </w:rPr>
        <w:drawing>
          <wp:inline distT="0" distB="0" distL="0" distR="0">
            <wp:extent cx="4617720" cy="819150"/>
            <wp:effectExtent l="0" t="0" r="0" b="0"/>
            <wp:docPr id="7" name="圖片 1" descr="im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FA" w:rsidRPr="00DE2E1D" w:rsidRDefault="00FB7DFA" w:rsidP="00FB7DFA">
      <w:pPr>
        <w:pStyle w:val="1"/>
      </w:pPr>
      <w:r w:rsidRPr="00DE2E1D">
        <w:rPr>
          <w:rFonts w:hint="eastAsia"/>
        </w:rPr>
        <w:t>論文名稱（標題</w:t>
      </w:r>
      <w:r w:rsidRPr="00DE2E1D">
        <w:t>1</w:t>
      </w:r>
      <w:r w:rsidRPr="00DE2E1D">
        <w:rPr>
          <w:rFonts w:hint="eastAsia"/>
        </w:rPr>
        <w:t>）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42"/>
      </w:tblGrid>
      <w:tr w:rsidR="00FB7DFA" w:rsidRPr="00DE2E1D" w:rsidTr="00A4742B">
        <w:trPr>
          <w:jc w:val="center"/>
        </w:trPr>
        <w:tc>
          <w:tcPr>
            <w:tcW w:w="8842" w:type="dxa"/>
          </w:tcPr>
          <w:p w:rsidR="00FB7DFA" w:rsidRPr="00DE2E1D" w:rsidRDefault="00FB7DFA" w:rsidP="00A4742B">
            <w:pPr>
              <w:pStyle w:val="10"/>
            </w:pPr>
            <w:r w:rsidRPr="00DE2E1D">
              <w:t>*</w:t>
            </w:r>
            <w:r w:rsidRPr="00DE2E1D">
              <w:rPr>
                <w:rFonts w:hint="eastAsia"/>
              </w:rPr>
              <w:t>徐業良</w:t>
            </w:r>
            <w:r w:rsidRPr="00DE2E1D">
              <w:rPr>
                <w:vertAlign w:val="superscript"/>
              </w:rPr>
              <w:t>1, 2</w:t>
            </w:r>
            <w:r w:rsidRPr="00DE2E1D">
              <w:rPr>
                <w:rFonts w:hint="eastAsia"/>
              </w:rPr>
              <w:t xml:space="preserve">　白麗</w:t>
            </w:r>
            <w:r w:rsidRPr="00DE2E1D">
              <w:rPr>
                <w:vertAlign w:val="superscript"/>
              </w:rPr>
              <w:t>2</w:t>
            </w:r>
          </w:p>
        </w:tc>
      </w:tr>
      <w:tr w:rsidR="00FB7DFA" w:rsidRPr="00DE2E1D" w:rsidTr="00A4742B">
        <w:trPr>
          <w:jc w:val="center"/>
        </w:trPr>
        <w:tc>
          <w:tcPr>
            <w:tcW w:w="8842" w:type="dxa"/>
          </w:tcPr>
          <w:p w:rsidR="00FB7DFA" w:rsidRPr="00DE2E1D" w:rsidRDefault="00FB7DFA" w:rsidP="00A4742B">
            <w:pPr>
              <w:pStyle w:val="10"/>
            </w:pPr>
            <w:proofErr w:type="gramStart"/>
            <w:r w:rsidRPr="00DE2E1D">
              <w:rPr>
                <w:vertAlign w:val="superscript"/>
              </w:rPr>
              <w:t>1</w:t>
            </w:r>
            <w:r w:rsidRPr="00DE2E1D">
              <w:rPr>
                <w:rFonts w:hint="eastAsia"/>
              </w:rPr>
              <w:t>元智</w:t>
            </w:r>
            <w:proofErr w:type="gramEnd"/>
            <w:r w:rsidRPr="00DE2E1D">
              <w:rPr>
                <w:rFonts w:hint="eastAsia"/>
              </w:rPr>
              <w:t>大學　機械工程學系</w:t>
            </w:r>
          </w:p>
          <w:p w:rsidR="00FB7DFA" w:rsidRDefault="00FB7DFA" w:rsidP="00A4742B">
            <w:pPr>
              <w:pStyle w:val="10"/>
            </w:pPr>
            <w:proofErr w:type="gramStart"/>
            <w:r w:rsidRPr="00DE2E1D">
              <w:rPr>
                <w:vertAlign w:val="superscript"/>
              </w:rPr>
              <w:t>2</w:t>
            </w:r>
            <w:r w:rsidRPr="00DE2E1D">
              <w:rPr>
                <w:rFonts w:hint="eastAsia"/>
              </w:rPr>
              <w:t>元智</w:t>
            </w:r>
            <w:proofErr w:type="gramEnd"/>
            <w:r w:rsidRPr="00DE2E1D">
              <w:rPr>
                <w:rFonts w:hint="eastAsia"/>
              </w:rPr>
              <w:t>大學　老人福祉科技研究中心</w:t>
            </w:r>
          </w:p>
          <w:p w:rsidR="00FB7DFA" w:rsidRPr="00DE2E1D" w:rsidRDefault="00FB7DFA" w:rsidP="00FB7DFA">
            <w:pPr>
              <w:pStyle w:val="1"/>
            </w:pPr>
            <w:r w:rsidRPr="00DE2E1D">
              <w:t>English Title</w:t>
            </w:r>
            <w:r w:rsidRPr="00DE2E1D">
              <w:rPr>
                <w:rFonts w:hint="eastAsia"/>
              </w:rPr>
              <w:t>（標題</w:t>
            </w:r>
            <w:r w:rsidRPr="00DE2E1D">
              <w:t>1</w:t>
            </w:r>
            <w:r w:rsidRPr="00DE2E1D">
              <w:rPr>
                <w:rFonts w:hint="eastAsia"/>
              </w:rPr>
              <w:t>）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26"/>
            </w:tblGrid>
            <w:tr w:rsidR="00FB7DFA" w:rsidRPr="00DE2E1D" w:rsidTr="00A4742B">
              <w:trPr>
                <w:jc w:val="center"/>
              </w:trPr>
              <w:tc>
                <w:tcPr>
                  <w:tcW w:w="8842" w:type="dxa"/>
                </w:tcPr>
                <w:p w:rsidR="00FB7DFA" w:rsidRPr="00DE2E1D" w:rsidRDefault="00FB7DFA" w:rsidP="00FB7DFA">
                  <w:pPr>
                    <w:pStyle w:val="10"/>
                    <w:ind w:firstLineChars="200" w:firstLine="480"/>
                  </w:pPr>
                  <w:r w:rsidRPr="00DE2E1D">
                    <w:t>*Hsu, Y.-L.</w:t>
                  </w:r>
                  <w:r w:rsidRPr="00DE2E1D">
                    <w:rPr>
                      <w:vertAlign w:val="superscript"/>
                    </w:rPr>
                    <w:t>1, 2</w:t>
                  </w:r>
                  <w:r w:rsidRPr="00DE2E1D">
                    <w:t xml:space="preserve">, </w:t>
                  </w:r>
                  <w:r>
                    <w:rPr>
                      <w:rFonts w:hint="eastAsia"/>
                    </w:rPr>
                    <w:t>B</w:t>
                  </w:r>
                  <w:r>
                    <w:t>ai, L.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B7DFA" w:rsidRPr="00DE2E1D" w:rsidTr="00A4742B">
              <w:trPr>
                <w:jc w:val="center"/>
              </w:trPr>
              <w:tc>
                <w:tcPr>
                  <w:tcW w:w="8842" w:type="dxa"/>
                </w:tcPr>
                <w:p w:rsidR="00FB7DFA" w:rsidRPr="00DE2E1D" w:rsidRDefault="00FB7DFA" w:rsidP="00FB7DFA">
                  <w:pPr>
                    <w:pStyle w:val="10"/>
                  </w:pPr>
                  <w:r w:rsidRPr="00DE2E1D">
                    <w:rPr>
                      <w:vertAlign w:val="superscript"/>
                    </w:rPr>
                    <w:t xml:space="preserve">1 </w:t>
                  </w:r>
                  <w:r w:rsidRPr="00DE2E1D">
                    <w:t xml:space="preserve">Mechanical Engineering Department, Yuan </w:t>
                  </w:r>
                  <w:proofErr w:type="spellStart"/>
                  <w:r w:rsidRPr="00DE2E1D">
                    <w:t>Ze</w:t>
                  </w:r>
                  <w:proofErr w:type="spellEnd"/>
                  <w:r w:rsidRPr="00DE2E1D">
                    <w:t xml:space="preserve"> University</w:t>
                  </w:r>
                </w:p>
                <w:p w:rsidR="00FB7DFA" w:rsidRPr="00DE2E1D" w:rsidRDefault="00FB7DFA" w:rsidP="00FB7DFA">
                  <w:pPr>
                    <w:pStyle w:val="10"/>
                  </w:pPr>
                  <w:r w:rsidRPr="00DE2E1D">
                    <w:rPr>
                      <w:vertAlign w:val="superscript"/>
                    </w:rPr>
                    <w:t xml:space="preserve">2 </w:t>
                  </w:r>
                  <w:r w:rsidRPr="00DE2E1D">
                    <w:t xml:space="preserve">Gerontechnology Research Center, Yuan </w:t>
                  </w:r>
                  <w:proofErr w:type="spellStart"/>
                  <w:r w:rsidRPr="00DE2E1D">
                    <w:t>Ze</w:t>
                  </w:r>
                  <w:proofErr w:type="spellEnd"/>
                  <w:r w:rsidRPr="00DE2E1D">
                    <w:t xml:space="preserve"> University</w:t>
                  </w:r>
                </w:p>
              </w:tc>
            </w:tr>
          </w:tbl>
          <w:p w:rsidR="00FB7DFA" w:rsidRPr="00FB7DFA" w:rsidRDefault="00FB7DFA" w:rsidP="00A4742B">
            <w:pPr>
              <w:pStyle w:val="10"/>
            </w:pPr>
          </w:p>
        </w:tc>
      </w:tr>
    </w:tbl>
    <w:p w:rsidR="00AB016B" w:rsidRDefault="00AB016B" w:rsidP="00057598">
      <w:pPr>
        <w:ind w:left="360" w:firstLineChars="0" w:firstLine="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AB016B" w:rsidRPr="00AB016B" w:rsidRDefault="00AB016B" w:rsidP="00AB016B">
      <w:pPr>
        <w:ind w:firstLine="480"/>
      </w:pPr>
    </w:p>
    <w:p w:rsidR="007C5A42" w:rsidRPr="00AB016B" w:rsidRDefault="00AB016B" w:rsidP="009D4672">
      <w:pPr>
        <w:tabs>
          <w:tab w:val="left" w:pos="4019"/>
        </w:tabs>
        <w:ind w:firstLine="480"/>
        <w:rPr>
          <w:rFonts w:hint="eastAsia"/>
        </w:rPr>
      </w:pPr>
      <w:r>
        <w:tab/>
      </w:r>
      <w:bookmarkStart w:id="0" w:name="_GoBack"/>
      <w:bookmarkEnd w:id="0"/>
    </w:p>
    <w:sectPr w:rsidR="007C5A42" w:rsidRPr="00AB016B" w:rsidSect="001D4E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567" w:footer="454" w:gutter="284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A98" w:rsidRDefault="00E93A98" w:rsidP="004B1AFE">
      <w:pPr>
        <w:ind w:left="560" w:right="560" w:firstLine="480"/>
      </w:pPr>
      <w:r>
        <w:separator/>
      </w:r>
    </w:p>
    <w:p w:rsidR="00E93A98" w:rsidRDefault="00E93A98" w:rsidP="004B1AFE">
      <w:pPr>
        <w:ind w:left="560" w:right="560" w:firstLine="480"/>
      </w:pPr>
    </w:p>
  </w:endnote>
  <w:endnote w:type="continuationSeparator" w:id="0">
    <w:p w:rsidR="00E93A98" w:rsidRDefault="00E93A98" w:rsidP="004B1AFE">
      <w:pPr>
        <w:ind w:left="560" w:right="560" w:firstLine="480"/>
      </w:pPr>
      <w:r>
        <w:continuationSeparator/>
      </w:r>
    </w:p>
    <w:p w:rsidR="00E93A98" w:rsidRDefault="00E93A98" w:rsidP="004B1AFE">
      <w:pPr>
        <w:ind w:left="560" w:right="560" w:firstLine="48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99" w:rsidRDefault="00763B0E" w:rsidP="001D4E75">
    <w:pPr>
      <w:pStyle w:val="a4"/>
      <w:framePr w:h="295" w:hRule="exact" w:wrap="around" w:vAnchor="text" w:hAnchor="page" w:x="5189" w:y="24"/>
      <w:ind w:left="560" w:right="560"/>
      <w:rPr>
        <w:rStyle w:val="a5"/>
      </w:rPr>
    </w:pPr>
    <w:r>
      <w:rPr>
        <w:rStyle w:val="a5"/>
      </w:rPr>
      <w:fldChar w:fldCharType="begin"/>
    </w:r>
    <w:r w:rsidR="0092469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D4672">
      <w:rPr>
        <w:rStyle w:val="a5"/>
        <w:noProof/>
      </w:rPr>
      <w:t>2</w:t>
    </w:r>
    <w:r>
      <w:rPr>
        <w:rStyle w:val="a5"/>
      </w:rPr>
      <w:fldChar w:fldCharType="end"/>
    </w:r>
  </w:p>
  <w:p w:rsidR="00AD267C" w:rsidRPr="004B1AFE" w:rsidRDefault="00E42022" w:rsidP="00E42022">
    <w:pPr>
      <w:pStyle w:val="a4"/>
      <w:spacing w:before="0" w:beforeAutospacing="0"/>
      <w:jc w:val="left"/>
    </w:pPr>
    <w:r>
      <w:rPr>
        <w:rFonts w:hint="eastAsia"/>
      </w:rPr>
      <w:t>作者：徐業良、</w:t>
    </w:r>
    <w:r w:rsidR="006E6EEF">
      <w:rPr>
        <w:rFonts w:hint="eastAsia"/>
      </w:rPr>
      <w:t>白麗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99" w:rsidRPr="004B1AFE" w:rsidRDefault="006E6EEF" w:rsidP="00A73EE1">
    <w:pPr>
      <w:pStyle w:val="a4"/>
      <w:spacing w:before="0" w:beforeAutospacing="0"/>
    </w:pPr>
    <w:r>
      <w:fldChar w:fldCharType="begin"/>
    </w:r>
    <w:r>
      <w:instrText>PAGE   \* MERGEFORMAT</w:instrText>
    </w:r>
    <w:r>
      <w:fldChar w:fldCharType="separate"/>
    </w:r>
    <w:r w:rsidR="00FB7DFA" w:rsidRPr="00FB7DFA">
      <w:rPr>
        <w:noProof/>
        <w:lang w:val="zh-TW"/>
      </w:rPr>
      <w:t>3</w:t>
    </w:r>
    <w:r>
      <w:fldChar w:fldCharType="end"/>
    </w:r>
    <w:r>
      <w:tab/>
    </w:r>
    <w:r>
      <w:tab/>
    </w:r>
    <w:r>
      <w:tab/>
    </w:r>
    <w:r w:rsidR="0027600B" w:rsidRPr="001F2A61">
      <w:rPr>
        <w:b/>
        <w:noProof/>
      </w:rPr>
      <w:drawing>
        <wp:inline distT="0" distB="0" distL="0" distR="0">
          <wp:extent cx="548640" cy="179070"/>
          <wp:effectExtent l="0" t="0" r="0" b="0"/>
          <wp:docPr id="4" name="圖片 4" descr="opean acces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ean acces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966" r="76288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4699" w:rsidRPr="00062449">
      <w:t>http://journal.gerontechnology.org.tw/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7C" w:rsidRPr="00DE7285" w:rsidRDefault="00AB016B" w:rsidP="00AB016B">
    <w:pPr>
      <w:pStyle w:val="a4"/>
      <w:spacing w:before="0" w:beforeAutospacing="0"/>
      <w:jc w:val="left"/>
    </w:pPr>
    <w:r w:rsidRPr="00DE7285">
      <w:rPr>
        <w:rFonts w:hAnsi="標楷體"/>
      </w:rPr>
      <w:t>通訊作者</w:t>
    </w:r>
    <w:r>
      <w:rPr>
        <w:rFonts w:hAnsi="標楷體" w:hint="eastAsia"/>
      </w:rPr>
      <w:t>：</w:t>
    </w:r>
    <w:r w:rsidR="009D4672">
      <w:rPr>
        <w:rFonts w:hAnsi="標楷體" w:hint="eastAsia"/>
      </w:rPr>
      <w:t>請填寫</w:t>
    </w:r>
    <w:r w:rsidR="009D4672">
      <w:rPr>
        <w:rFonts w:hAnsi="標楷體" w:hint="eastAsia"/>
      </w:rPr>
      <w:t>email</w:t>
    </w:r>
    <w:r w:rsidR="00456C31">
      <w:t xml:space="preserve">  </w:t>
    </w:r>
    <w:r w:rsidR="00AD267C">
      <w:rPr>
        <w:rFonts w:hint="eastAsia"/>
      </w:rPr>
      <w:t xml:space="preserve">    </w:t>
    </w:r>
    <w:r w:rsidR="00AD267C" w:rsidRPr="00DE7285">
      <w:t xml:space="preserve">  </w:t>
    </w:r>
    <w:r w:rsidR="00AD267C">
      <w:t xml:space="preserve">  </w:t>
    </w:r>
    <w:r w:rsidR="0030421E">
      <w:t xml:space="preserve">  </w:t>
    </w:r>
    <w:r w:rsidR="0030421E">
      <w:rPr>
        <w:rFonts w:hint="eastAsia"/>
      </w:rPr>
      <w:t xml:space="preserve">   </w:t>
    </w:r>
    <w:r w:rsidR="00057598">
      <w:rPr>
        <w:rStyle w:val="a5"/>
      </w:rPr>
      <w:tab/>
    </w:r>
    <w:r w:rsidR="00AD267C">
      <w:t xml:space="preserve"> </w:t>
    </w:r>
    <w:r w:rsidR="00AD267C">
      <w:rPr>
        <w:rFonts w:hint="eastAsia"/>
      </w:rPr>
      <w:t xml:space="preserve">  </w:t>
    </w:r>
    <w:r w:rsidR="00AD267C">
      <w:t xml:space="preserve">   </w:t>
    </w:r>
    <w:r w:rsidR="00AD267C" w:rsidRPr="00DE7285">
      <w:t xml:space="preserve">     </w:t>
    </w:r>
    <w:r w:rsidR="0027600B" w:rsidRPr="001F2A61">
      <w:rPr>
        <w:b/>
        <w:noProof/>
      </w:rPr>
      <w:drawing>
        <wp:inline distT="0" distB="0" distL="0" distR="0">
          <wp:extent cx="582930" cy="179070"/>
          <wp:effectExtent l="0" t="0" r="0" b="0"/>
          <wp:docPr id="5" name="圖片 5" descr="opean acc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pean acc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963" r="76279" b="7176"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267C" w:rsidRPr="00DE7285">
      <w:t>http://journal.gerontechnology.org.tw/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A98" w:rsidRDefault="00E93A98" w:rsidP="004B1AFE">
      <w:pPr>
        <w:ind w:left="560" w:right="560" w:firstLine="480"/>
      </w:pPr>
      <w:r>
        <w:separator/>
      </w:r>
    </w:p>
    <w:p w:rsidR="00E93A98" w:rsidRDefault="00E93A98" w:rsidP="004B1AFE">
      <w:pPr>
        <w:ind w:left="560" w:right="560" w:firstLine="480"/>
      </w:pPr>
    </w:p>
  </w:footnote>
  <w:footnote w:type="continuationSeparator" w:id="0">
    <w:p w:rsidR="00E93A98" w:rsidRDefault="00E93A98" w:rsidP="004B1AFE">
      <w:pPr>
        <w:ind w:left="560" w:right="560" w:firstLine="480"/>
      </w:pPr>
      <w:r>
        <w:continuationSeparator/>
      </w:r>
    </w:p>
    <w:p w:rsidR="00E93A98" w:rsidRDefault="00E93A98" w:rsidP="004B1AFE">
      <w:pPr>
        <w:ind w:left="560" w:right="560" w:firstLine="48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7C" w:rsidRPr="000706CE" w:rsidRDefault="0027600B" w:rsidP="00AD267C">
    <w:pPr>
      <w:pStyle w:val="a6"/>
      <w:ind w:right="560"/>
      <w:jc w:val="left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-211455</wp:posOffset>
          </wp:positionV>
          <wp:extent cx="7776210" cy="10996295"/>
          <wp:effectExtent l="0" t="0" r="0" b="0"/>
          <wp:wrapNone/>
          <wp:docPr id="19" name="圖片 19" descr="blue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blue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099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29210</wp:posOffset>
              </wp:positionH>
              <wp:positionV relativeFrom="paragraph">
                <wp:posOffset>223520</wp:posOffset>
              </wp:positionV>
              <wp:extent cx="6460490" cy="0"/>
              <wp:effectExtent l="10160" t="13970" r="6350" b="5080"/>
              <wp:wrapNone/>
              <wp:docPr id="3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0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5A4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2.3pt;margin-top:17.6pt;width:508.7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" strokecolor="gray"/>
          </w:pict>
        </mc:Fallback>
      </mc:AlternateContent>
    </w:r>
    <w:r w:rsidR="00AD267C">
      <w:rPr>
        <w:rFonts w:hint="eastAsia"/>
        <w:lang w:val="zh-TW"/>
      </w:rPr>
      <w:t>請輸入中文題目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7C" w:rsidRDefault="0027600B" w:rsidP="00AD267C">
    <w:pPr>
      <w:pStyle w:val="a6"/>
      <w:wordWrap w:val="0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-762000</wp:posOffset>
          </wp:positionH>
          <wp:positionV relativeFrom="paragraph">
            <wp:posOffset>-59055</wp:posOffset>
          </wp:positionV>
          <wp:extent cx="7776210" cy="10996295"/>
          <wp:effectExtent l="0" t="0" r="0" b="0"/>
          <wp:wrapNone/>
          <wp:docPr id="17" name="圖片 17" descr="blue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lue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099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237490</wp:posOffset>
              </wp:positionV>
              <wp:extent cx="6460490" cy="0"/>
              <wp:effectExtent l="9525" t="8890" r="6985" b="10160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0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45C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2.25pt;margin-top:18.7pt;width:508.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" strokecolor="gray"/>
          </w:pict>
        </mc:Fallback>
      </mc:AlternateContent>
    </w:r>
    <w:r w:rsidR="00AD267C">
      <w:rPr>
        <w:rFonts w:hint="eastAsia"/>
        <w:noProof/>
      </w:rPr>
      <w:t xml:space="preserve">福祉科技與服務管理學刊　</w:t>
    </w:r>
    <w:r w:rsidR="00137200">
      <w:rPr>
        <w:rFonts w:hint="eastAsia"/>
        <w:noProof/>
      </w:rPr>
      <w:t>4</w:t>
    </w:r>
    <w:r w:rsidR="003C5E75">
      <w:rPr>
        <w:noProof/>
      </w:rPr>
      <w:t>(</w:t>
    </w:r>
    <w:r w:rsidR="003C5E75">
      <w:rPr>
        <w:rFonts w:hint="eastAsia"/>
        <w:noProof/>
      </w:rPr>
      <w:t>4</w:t>
    </w:r>
    <w:r w:rsidR="00C5610E">
      <w:rPr>
        <w:noProof/>
      </w:rPr>
      <w:t>), 201</w:t>
    </w:r>
    <w:r w:rsidR="00E93A9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left:0;text-align:left;margin-left:0;margin-top:0;width:512.85pt;height:725.05pt;z-index:-251655680;mso-position-horizontal:center;mso-position-horizontal-relative:margin;mso-position-vertical:center;mso-position-vertical-relative:margin" o:allowincell="f">
          <v:imagedata r:id="rId2" o:title="浮水印"/>
          <w10:wrap anchorx="margin" anchory="margin"/>
        </v:shape>
      </w:pict>
    </w:r>
    <w:r w:rsidR="00137200">
      <w:rPr>
        <w:noProof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7C" w:rsidRDefault="0027600B" w:rsidP="002014BC">
    <w:pPr>
      <w:pStyle w:val="a6"/>
      <w:wordWrap w:val="0"/>
      <w:spacing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-85090</wp:posOffset>
              </wp:positionH>
              <wp:positionV relativeFrom="paragraph">
                <wp:posOffset>200660</wp:posOffset>
              </wp:positionV>
              <wp:extent cx="6668770" cy="635"/>
              <wp:effectExtent l="10160" t="10160" r="7620" b="825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87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4F4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-6.7pt;margin-top:15.8pt;width:525.1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" strokecolor="gray"/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-1066800</wp:posOffset>
          </wp:positionH>
          <wp:positionV relativeFrom="paragraph">
            <wp:posOffset>-363855</wp:posOffset>
          </wp:positionV>
          <wp:extent cx="7776210" cy="10996295"/>
          <wp:effectExtent l="0" t="0" r="0" b="0"/>
          <wp:wrapNone/>
          <wp:docPr id="18" name="圖片 18" descr="blue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lue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099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610E">
      <w:rPr>
        <w:noProof/>
      </w:rPr>
      <w:t>d</w:t>
    </w:r>
    <w:r w:rsidR="00C5610E">
      <w:rPr>
        <w:rFonts w:hint="eastAsia"/>
        <w:noProof/>
      </w:rPr>
      <w:t>oi:</w:t>
    </w:r>
    <w:r w:rsidR="00C5610E">
      <w:rPr>
        <w:noProof/>
      </w:rPr>
      <w:t>10.6283/JOCSG.20</w:t>
    </w:r>
    <w:r w:rsidR="00FB7DFA">
      <w:rPr>
        <w:rFonts w:hint="eastAsia"/>
        <w:noProof/>
      </w:rPr>
      <w:t>17</w:t>
    </w:r>
    <w:r w:rsidR="00E05E73">
      <w:rPr>
        <w:noProof/>
      </w:rPr>
      <w:t>.</w:t>
    </w:r>
    <w:r w:rsidR="00FB7DFA">
      <w:rPr>
        <w:rFonts w:hint="eastAsia"/>
        <w:noProof/>
      </w:rPr>
      <w:t>5</w:t>
    </w:r>
    <w:r w:rsidR="00E05E73">
      <w:rPr>
        <w:noProof/>
      </w:rPr>
      <w:t>.</w:t>
    </w:r>
    <w:r w:rsidR="00FB7DFA">
      <w:rPr>
        <w:rFonts w:hint="eastAsia"/>
        <w:noProof/>
      </w:rPr>
      <w:t>1</w:t>
    </w:r>
    <w:r w:rsidR="003C5E75">
      <w:rPr>
        <w:rFonts w:hint="eastAsia"/>
        <w:noProof/>
      </w:rPr>
      <w:t>.</w:t>
    </w:r>
    <w:r w:rsidR="00C5610E">
      <w:rPr>
        <w:noProof/>
      </w:rPr>
      <w:t xml:space="preserve">XXX         </w:t>
    </w:r>
    <w:r w:rsidR="002014BC">
      <w:rPr>
        <w:rFonts w:hint="eastAsia"/>
        <w:noProof/>
      </w:rPr>
      <w:t xml:space="preserve">  </w:t>
    </w:r>
    <w:r w:rsidR="00C5610E">
      <w:rPr>
        <w:noProof/>
      </w:rPr>
      <w:t xml:space="preserve">                             </w:t>
    </w:r>
    <w:r w:rsidR="00AD267C">
      <w:rPr>
        <w:rFonts w:hint="eastAsia"/>
        <w:noProof/>
      </w:rPr>
      <w:t xml:space="preserve">福祉科技與服務管理學刊　</w:t>
    </w:r>
    <w:r w:rsidR="00FB7DFA">
      <w:rPr>
        <w:rFonts w:hint="eastAsia"/>
        <w:noProof/>
      </w:rPr>
      <w:t>5</w:t>
    </w:r>
    <w:r w:rsidR="00E05E73">
      <w:rPr>
        <w:noProof/>
      </w:rPr>
      <w:t>(</w:t>
    </w:r>
    <w:r w:rsidR="00FB7DFA">
      <w:rPr>
        <w:rFonts w:hint="eastAsia"/>
        <w:noProof/>
      </w:rPr>
      <w:t>1</w:t>
    </w:r>
    <w:r w:rsidR="00E05E73">
      <w:rPr>
        <w:noProof/>
      </w:rPr>
      <w:t>), 201</w:t>
    </w:r>
    <w:r w:rsidR="00FB7DFA">
      <w:rPr>
        <w:rFonts w:hint="eastAsia"/>
        <w:noProof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047C"/>
    <w:multiLevelType w:val="hybridMultilevel"/>
    <w:tmpl w:val="8DB26C8A"/>
    <w:lvl w:ilvl="0" w:tplc="20DA9C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1441C3E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ascii="Times New Roman" w:eastAsia="標楷體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77A7458"/>
    <w:multiLevelType w:val="hybridMultilevel"/>
    <w:tmpl w:val="DDCC75D6"/>
    <w:lvl w:ilvl="0" w:tplc="8E1EB1C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4AA7399"/>
    <w:multiLevelType w:val="hybridMultilevel"/>
    <w:tmpl w:val="15C6D530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F80ED1C8">
      <w:start w:val="1"/>
      <w:numFmt w:val="decimal"/>
      <w:lvlText w:val="[%2]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7A9621A"/>
    <w:multiLevelType w:val="hybridMultilevel"/>
    <w:tmpl w:val="B0EE245C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B89036C"/>
    <w:multiLevelType w:val="hybridMultilevel"/>
    <w:tmpl w:val="F6107628"/>
    <w:lvl w:ilvl="0" w:tplc="A78078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AAB09E38">
      <w:start w:val="1"/>
      <w:numFmt w:val="bullet"/>
      <w:lvlText w:val=""/>
      <w:lvlJc w:val="left"/>
      <w:pPr>
        <w:tabs>
          <w:tab w:val="num" w:pos="480"/>
        </w:tabs>
        <w:ind w:left="706" w:hanging="226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BDA2259"/>
    <w:multiLevelType w:val="hybridMultilevel"/>
    <w:tmpl w:val="773A4B3A"/>
    <w:lvl w:ilvl="0" w:tplc="A78078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66CE07A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2B819A7"/>
    <w:multiLevelType w:val="hybridMultilevel"/>
    <w:tmpl w:val="3A6225FA"/>
    <w:lvl w:ilvl="0" w:tplc="E61C4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D91C4E"/>
    <w:multiLevelType w:val="hybridMultilevel"/>
    <w:tmpl w:val="E9005434"/>
    <w:lvl w:ilvl="0" w:tplc="7904F4AA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80F7588"/>
    <w:multiLevelType w:val="hybridMultilevel"/>
    <w:tmpl w:val="44783E9A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F80ED1C8">
      <w:start w:val="1"/>
      <w:numFmt w:val="decimal"/>
      <w:lvlText w:val="[%2]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B4F4407"/>
    <w:multiLevelType w:val="hybridMultilevel"/>
    <w:tmpl w:val="E6FCFC68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CC949AF"/>
    <w:multiLevelType w:val="hybridMultilevel"/>
    <w:tmpl w:val="DFD8152A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F6C7F6F"/>
    <w:multiLevelType w:val="hybridMultilevel"/>
    <w:tmpl w:val="4A3C5890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EFD323E"/>
    <w:multiLevelType w:val="hybridMultilevel"/>
    <w:tmpl w:val="87BCC5B6"/>
    <w:lvl w:ilvl="0" w:tplc="A78078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AAB09E38">
      <w:start w:val="1"/>
      <w:numFmt w:val="bullet"/>
      <w:lvlText w:val=""/>
      <w:lvlJc w:val="left"/>
      <w:pPr>
        <w:tabs>
          <w:tab w:val="num" w:pos="480"/>
        </w:tabs>
        <w:ind w:left="706" w:hanging="226"/>
      </w:pPr>
      <w:rPr>
        <w:rFonts w:ascii="Wingdings" w:hAnsi="Wingdings" w:hint="default"/>
      </w:rPr>
    </w:lvl>
    <w:lvl w:ilvl="2" w:tplc="AAB09E38">
      <w:start w:val="1"/>
      <w:numFmt w:val="bullet"/>
      <w:lvlText w:val=""/>
      <w:lvlJc w:val="left"/>
      <w:pPr>
        <w:tabs>
          <w:tab w:val="num" w:pos="960"/>
        </w:tabs>
        <w:ind w:left="1186" w:hanging="226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55B7091"/>
    <w:multiLevelType w:val="hybridMultilevel"/>
    <w:tmpl w:val="8710019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AAB09E38">
      <w:start w:val="1"/>
      <w:numFmt w:val="bullet"/>
      <w:lvlText w:val=""/>
      <w:lvlJc w:val="left"/>
      <w:pPr>
        <w:tabs>
          <w:tab w:val="num" w:pos="480"/>
        </w:tabs>
        <w:ind w:left="706" w:hanging="226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6327E12"/>
    <w:multiLevelType w:val="hybridMultilevel"/>
    <w:tmpl w:val="6AC2097A"/>
    <w:lvl w:ilvl="0" w:tplc="F80ED1C8">
      <w:start w:val="1"/>
      <w:numFmt w:val="decimal"/>
      <w:lvlText w:val="[%1]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 w15:restartNumberingAfterBreak="0">
    <w:nsid w:val="5E826AE1"/>
    <w:multiLevelType w:val="multilevel"/>
    <w:tmpl w:val="2B1092C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603F2446"/>
    <w:multiLevelType w:val="hybridMultilevel"/>
    <w:tmpl w:val="FC7847E0"/>
    <w:lvl w:ilvl="0" w:tplc="94E220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715591A"/>
    <w:multiLevelType w:val="hybridMultilevel"/>
    <w:tmpl w:val="C52249BC"/>
    <w:lvl w:ilvl="0" w:tplc="3C0AD340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8" w15:restartNumberingAfterBreak="0">
    <w:nsid w:val="69315A4A"/>
    <w:multiLevelType w:val="hybridMultilevel"/>
    <w:tmpl w:val="15EC650E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69F51EC8"/>
    <w:multiLevelType w:val="hybridMultilevel"/>
    <w:tmpl w:val="4D6C7878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77D0281A"/>
    <w:multiLevelType w:val="multilevel"/>
    <w:tmpl w:val="F02A06F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8135116"/>
    <w:multiLevelType w:val="hybridMultilevel"/>
    <w:tmpl w:val="58C4CA2C"/>
    <w:lvl w:ilvl="0" w:tplc="ED6255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95914D8"/>
    <w:multiLevelType w:val="hybridMultilevel"/>
    <w:tmpl w:val="4D6C7878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7B077E38"/>
    <w:multiLevelType w:val="hybridMultilevel"/>
    <w:tmpl w:val="E12AAB90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14"/>
  </w:num>
  <w:num w:numId="3">
    <w:abstractNumId w:val="2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18"/>
  </w:num>
  <w:num w:numId="9">
    <w:abstractNumId w:val="11"/>
  </w:num>
  <w:num w:numId="10">
    <w:abstractNumId w:val="23"/>
  </w:num>
  <w:num w:numId="11">
    <w:abstractNumId w:val="5"/>
  </w:num>
  <w:num w:numId="12">
    <w:abstractNumId w:val="17"/>
  </w:num>
  <w:num w:numId="13">
    <w:abstractNumId w:val="0"/>
  </w:num>
  <w:num w:numId="14">
    <w:abstractNumId w:val="15"/>
  </w:num>
  <w:num w:numId="15">
    <w:abstractNumId w:val="12"/>
  </w:num>
  <w:num w:numId="16">
    <w:abstractNumId w:val="13"/>
  </w:num>
  <w:num w:numId="17">
    <w:abstractNumId w:val="4"/>
  </w:num>
  <w:num w:numId="18">
    <w:abstractNumId w:val="7"/>
  </w:num>
  <w:num w:numId="19">
    <w:abstractNumId w:val="19"/>
  </w:num>
  <w:num w:numId="20">
    <w:abstractNumId w:val="1"/>
  </w:num>
  <w:num w:numId="21">
    <w:abstractNumId w:val="16"/>
  </w:num>
  <w:num w:numId="22">
    <w:abstractNumId w:val="20"/>
  </w:num>
  <w:num w:numId="23">
    <w:abstractNumId w:val="2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0C1"/>
    <w:rsid w:val="00002684"/>
    <w:rsid w:val="00004E37"/>
    <w:rsid w:val="00017AF1"/>
    <w:rsid w:val="00035CEB"/>
    <w:rsid w:val="00040A40"/>
    <w:rsid w:val="00045089"/>
    <w:rsid w:val="00057598"/>
    <w:rsid w:val="00062449"/>
    <w:rsid w:val="00093367"/>
    <w:rsid w:val="000D1593"/>
    <w:rsid w:val="000E0D21"/>
    <w:rsid w:val="000E499D"/>
    <w:rsid w:val="000F5F61"/>
    <w:rsid w:val="00137200"/>
    <w:rsid w:val="00147511"/>
    <w:rsid w:val="00151AD3"/>
    <w:rsid w:val="001770C5"/>
    <w:rsid w:val="001B0AB0"/>
    <w:rsid w:val="001C6623"/>
    <w:rsid w:val="001C679A"/>
    <w:rsid w:val="001D4E75"/>
    <w:rsid w:val="001D5707"/>
    <w:rsid w:val="001D6F46"/>
    <w:rsid w:val="001D6FEB"/>
    <w:rsid w:val="001E17F2"/>
    <w:rsid w:val="001E2938"/>
    <w:rsid w:val="002014BC"/>
    <w:rsid w:val="00214FCB"/>
    <w:rsid w:val="00220C3C"/>
    <w:rsid w:val="002236DC"/>
    <w:rsid w:val="0023658A"/>
    <w:rsid w:val="00255E51"/>
    <w:rsid w:val="0027600B"/>
    <w:rsid w:val="002C0486"/>
    <w:rsid w:val="002D5A27"/>
    <w:rsid w:val="002F2580"/>
    <w:rsid w:val="002F74C8"/>
    <w:rsid w:val="0030421E"/>
    <w:rsid w:val="0031407D"/>
    <w:rsid w:val="00314AAA"/>
    <w:rsid w:val="00330C5A"/>
    <w:rsid w:val="003359CB"/>
    <w:rsid w:val="00351FDD"/>
    <w:rsid w:val="00356238"/>
    <w:rsid w:val="00360D8E"/>
    <w:rsid w:val="00396204"/>
    <w:rsid w:val="003A3F96"/>
    <w:rsid w:val="003B746A"/>
    <w:rsid w:val="003C2922"/>
    <w:rsid w:val="003C5E75"/>
    <w:rsid w:val="003D6A92"/>
    <w:rsid w:val="003E61AA"/>
    <w:rsid w:val="003F7C0B"/>
    <w:rsid w:val="004157DE"/>
    <w:rsid w:val="004259D6"/>
    <w:rsid w:val="0044517F"/>
    <w:rsid w:val="0044603B"/>
    <w:rsid w:val="00447E33"/>
    <w:rsid w:val="00456C31"/>
    <w:rsid w:val="004639FE"/>
    <w:rsid w:val="004659DF"/>
    <w:rsid w:val="00470770"/>
    <w:rsid w:val="00473E94"/>
    <w:rsid w:val="00475F9E"/>
    <w:rsid w:val="004844FB"/>
    <w:rsid w:val="004876AD"/>
    <w:rsid w:val="00491F84"/>
    <w:rsid w:val="0049377E"/>
    <w:rsid w:val="004A08B2"/>
    <w:rsid w:val="004B117A"/>
    <w:rsid w:val="004B1AFE"/>
    <w:rsid w:val="004D7922"/>
    <w:rsid w:val="004F55FA"/>
    <w:rsid w:val="00514420"/>
    <w:rsid w:val="00517659"/>
    <w:rsid w:val="0052420D"/>
    <w:rsid w:val="005301A6"/>
    <w:rsid w:val="00541DD9"/>
    <w:rsid w:val="0054516E"/>
    <w:rsid w:val="00545AD7"/>
    <w:rsid w:val="00547E3C"/>
    <w:rsid w:val="0055413D"/>
    <w:rsid w:val="005675CE"/>
    <w:rsid w:val="00572D19"/>
    <w:rsid w:val="00586F38"/>
    <w:rsid w:val="00592613"/>
    <w:rsid w:val="005A76F0"/>
    <w:rsid w:val="005B6FFA"/>
    <w:rsid w:val="005C09D5"/>
    <w:rsid w:val="005C7B64"/>
    <w:rsid w:val="005E21F7"/>
    <w:rsid w:val="005E5F30"/>
    <w:rsid w:val="006037B5"/>
    <w:rsid w:val="006111BC"/>
    <w:rsid w:val="00614091"/>
    <w:rsid w:val="0062323E"/>
    <w:rsid w:val="006251FA"/>
    <w:rsid w:val="00631ED4"/>
    <w:rsid w:val="00644420"/>
    <w:rsid w:val="006451DD"/>
    <w:rsid w:val="00670DA0"/>
    <w:rsid w:val="00671E89"/>
    <w:rsid w:val="00692088"/>
    <w:rsid w:val="00694A4E"/>
    <w:rsid w:val="006E6EEF"/>
    <w:rsid w:val="006F3E93"/>
    <w:rsid w:val="006F3F4B"/>
    <w:rsid w:val="006F5BBD"/>
    <w:rsid w:val="00701498"/>
    <w:rsid w:val="007032A5"/>
    <w:rsid w:val="00710D79"/>
    <w:rsid w:val="00720E0F"/>
    <w:rsid w:val="00746860"/>
    <w:rsid w:val="007552F4"/>
    <w:rsid w:val="00763B0E"/>
    <w:rsid w:val="007B2283"/>
    <w:rsid w:val="007B3208"/>
    <w:rsid w:val="007C5A42"/>
    <w:rsid w:val="007D0049"/>
    <w:rsid w:val="007D11D0"/>
    <w:rsid w:val="007D51FB"/>
    <w:rsid w:val="007E14E5"/>
    <w:rsid w:val="007E47E8"/>
    <w:rsid w:val="00806661"/>
    <w:rsid w:val="008113F4"/>
    <w:rsid w:val="0081255F"/>
    <w:rsid w:val="00826A4F"/>
    <w:rsid w:val="00841BFD"/>
    <w:rsid w:val="00844E02"/>
    <w:rsid w:val="008637A2"/>
    <w:rsid w:val="008A17BA"/>
    <w:rsid w:val="008B527C"/>
    <w:rsid w:val="008D4481"/>
    <w:rsid w:val="008E67BC"/>
    <w:rsid w:val="008E6B2A"/>
    <w:rsid w:val="008F5AA6"/>
    <w:rsid w:val="00900F10"/>
    <w:rsid w:val="009044EA"/>
    <w:rsid w:val="0091301B"/>
    <w:rsid w:val="00924699"/>
    <w:rsid w:val="00927C41"/>
    <w:rsid w:val="00930ABE"/>
    <w:rsid w:val="009336F2"/>
    <w:rsid w:val="00943D8D"/>
    <w:rsid w:val="00951F0F"/>
    <w:rsid w:val="009567B0"/>
    <w:rsid w:val="0096065E"/>
    <w:rsid w:val="00974C0B"/>
    <w:rsid w:val="00981BDF"/>
    <w:rsid w:val="009952ED"/>
    <w:rsid w:val="009B106A"/>
    <w:rsid w:val="009B41A2"/>
    <w:rsid w:val="009C4E8A"/>
    <w:rsid w:val="009D4672"/>
    <w:rsid w:val="00A10865"/>
    <w:rsid w:val="00A43388"/>
    <w:rsid w:val="00A5626A"/>
    <w:rsid w:val="00A67059"/>
    <w:rsid w:val="00A73EE1"/>
    <w:rsid w:val="00AB016B"/>
    <w:rsid w:val="00AD01FC"/>
    <w:rsid w:val="00AD18A6"/>
    <w:rsid w:val="00AD267C"/>
    <w:rsid w:val="00AE099F"/>
    <w:rsid w:val="00B07066"/>
    <w:rsid w:val="00B17602"/>
    <w:rsid w:val="00B77F42"/>
    <w:rsid w:val="00BA4FFE"/>
    <w:rsid w:val="00BC3149"/>
    <w:rsid w:val="00BD515C"/>
    <w:rsid w:val="00BE4298"/>
    <w:rsid w:val="00BF3086"/>
    <w:rsid w:val="00BF4A63"/>
    <w:rsid w:val="00C10A61"/>
    <w:rsid w:val="00C16DA7"/>
    <w:rsid w:val="00C27B08"/>
    <w:rsid w:val="00C5610E"/>
    <w:rsid w:val="00C57923"/>
    <w:rsid w:val="00C62371"/>
    <w:rsid w:val="00C70273"/>
    <w:rsid w:val="00C77A41"/>
    <w:rsid w:val="00C84737"/>
    <w:rsid w:val="00C86461"/>
    <w:rsid w:val="00CA046A"/>
    <w:rsid w:val="00CA465B"/>
    <w:rsid w:val="00CA60C1"/>
    <w:rsid w:val="00CB2E02"/>
    <w:rsid w:val="00CD2A72"/>
    <w:rsid w:val="00CE543D"/>
    <w:rsid w:val="00D00631"/>
    <w:rsid w:val="00D23A43"/>
    <w:rsid w:val="00D25808"/>
    <w:rsid w:val="00D303ED"/>
    <w:rsid w:val="00D37E9E"/>
    <w:rsid w:val="00D827F8"/>
    <w:rsid w:val="00DB053E"/>
    <w:rsid w:val="00DB6573"/>
    <w:rsid w:val="00DB6FFD"/>
    <w:rsid w:val="00DC66DB"/>
    <w:rsid w:val="00DC682A"/>
    <w:rsid w:val="00DC7E03"/>
    <w:rsid w:val="00DD295A"/>
    <w:rsid w:val="00DE2E1D"/>
    <w:rsid w:val="00DF45FC"/>
    <w:rsid w:val="00DF5E19"/>
    <w:rsid w:val="00E00607"/>
    <w:rsid w:val="00E05E73"/>
    <w:rsid w:val="00E42022"/>
    <w:rsid w:val="00E51CE0"/>
    <w:rsid w:val="00E61AD7"/>
    <w:rsid w:val="00E86491"/>
    <w:rsid w:val="00E87284"/>
    <w:rsid w:val="00E90FC0"/>
    <w:rsid w:val="00E93A98"/>
    <w:rsid w:val="00EA01CE"/>
    <w:rsid w:val="00EA3C88"/>
    <w:rsid w:val="00EA73A5"/>
    <w:rsid w:val="00EB23E5"/>
    <w:rsid w:val="00EB364E"/>
    <w:rsid w:val="00EC1C82"/>
    <w:rsid w:val="00EE2AA7"/>
    <w:rsid w:val="00EE5FEE"/>
    <w:rsid w:val="00EE7520"/>
    <w:rsid w:val="00EE7E7B"/>
    <w:rsid w:val="00EF10B6"/>
    <w:rsid w:val="00F11854"/>
    <w:rsid w:val="00F17BD1"/>
    <w:rsid w:val="00F32B65"/>
    <w:rsid w:val="00F36CB1"/>
    <w:rsid w:val="00F36FCD"/>
    <w:rsid w:val="00F45E35"/>
    <w:rsid w:val="00F47B27"/>
    <w:rsid w:val="00F5010B"/>
    <w:rsid w:val="00F65E5F"/>
    <w:rsid w:val="00F751F2"/>
    <w:rsid w:val="00F81379"/>
    <w:rsid w:val="00F8719F"/>
    <w:rsid w:val="00FB32F7"/>
    <w:rsid w:val="00FB7DFA"/>
    <w:rsid w:val="00FE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4:docId w14:val="09DD0CCF"/>
  <w15:chartTrackingRefBased/>
  <w15:docId w15:val="{9D6579A9-44A8-491A-BAE5-1D1DD3BB2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AFE"/>
    <w:pPr>
      <w:snapToGrid w:val="0"/>
      <w:spacing w:before="100" w:beforeAutospacing="1" w:after="100" w:afterAutospacing="1" w:line="300" w:lineRule="auto"/>
      <w:ind w:firstLineChars="200" w:firstLine="200"/>
      <w:jc w:val="both"/>
    </w:pPr>
    <w:rPr>
      <w:rFonts w:eastAsia="標楷體"/>
      <w:kern w:val="2"/>
      <w:sz w:val="24"/>
    </w:rPr>
  </w:style>
  <w:style w:type="paragraph" w:styleId="1">
    <w:name w:val="heading 1"/>
    <w:next w:val="2"/>
    <w:qFormat/>
    <w:rsid w:val="0062323E"/>
    <w:pPr>
      <w:keepNext/>
      <w:keepLines/>
      <w:spacing w:before="100" w:beforeAutospacing="1" w:after="100" w:afterAutospacing="1" w:line="300" w:lineRule="auto"/>
      <w:jc w:val="center"/>
      <w:outlineLvl w:val="0"/>
    </w:pPr>
    <w:rPr>
      <w:rFonts w:eastAsia="標楷體"/>
      <w:b/>
      <w:bCs/>
      <w:kern w:val="52"/>
      <w:sz w:val="32"/>
      <w:szCs w:val="52"/>
    </w:rPr>
  </w:style>
  <w:style w:type="paragraph" w:styleId="2">
    <w:name w:val="heading 2"/>
    <w:next w:val="a"/>
    <w:link w:val="20"/>
    <w:qFormat/>
    <w:rsid w:val="004B1AFE"/>
    <w:pPr>
      <w:keepNext/>
      <w:spacing w:before="100" w:beforeAutospacing="1" w:after="100" w:afterAutospacing="1" w:line="300" w:lineRule="auto"/>
      <w:outlineLvl w:val="1"/>
    </w:pPr>
    <w:rPr>
      <w:rFonts w:eastAsia="標楷體"/>
      <w:b/>
      <w:bCs/>
      <w:sz w:val="28"/>
      <w:szCs w:val="48"/>
    </w:rPr>
  </w:style>
  <w:style w:type="paragraph" w:styleId="3">
    <w:name w:val="heading 3"/>
    <w:next w:val="a"/>
    <w:qFormat/>
    <w:rsid w:val="004B1AFE"/>
    <w:pPr>
      <w:keepNext/>
      <w:spacing w:before="100" w:beforeAutospacing="1" w:after="100" w:afterAutospacing="1" w:line="300" w:lineRule="auto"/>
      <w:outlineLvl w:val="2"/>
    </w:pPr>
    <w:rPr>
      <w:rFonts w:eastAsia="標楷體"/>
      <w:b/>
      <w:bCs/>
      <w:sz w:val="24"/>
      <w:szCs w:val="36"/>
    </w:rPr>
  </w:style>
  <w:style w:type="paragraph" w:styleId="4">
    <w:name w:val="heading 4"/>
    <w:basedOn w:val="a"/>
    <w:next w:val="a0"/>
    <w:qFormat/>
    <w:rsid w:val="004B1AFE"/>
    <w:pPr>
      <w:keepNext/>
      <w:jc w:val="left"/>
      <w:outlineLvl w:val="3"/>
    </w:pPr>
    <w:rPr>
      <w:szCs w:val="36"/>
      <w:u w:val="single"/>
    </w:rPr>
  </w:style>
  <w:style w:type="paragraph" w:styleId="5">
    <w:name w:val="heading 5"/>
    <w:basedOn w:val="a"/>
    <w:next w:val="a"/>
    <w:qFormat/>
    <w:rsid w:val="004B1AFE"/>
    <w:pPr>
      <w:keepNext/>
      <w:ind w:firstLineChars="0" w:firstLine="0"/>
      <w:outlineLvl w:val="4"/>
    </w:pPr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rsid w:val="004B1AFE"/>
    <w:pPr>
      <w:ind w:firstLineChars="0" w:firstLine="0"/>
      <w:jc w:val="right"/>
    </w:pPr>
    <w:rPr>
      <w:sz w:val="20"/>
    </w:rPr>
  </w:style>
  <w:style w:type="character" w:styleId="a5">
    <w:name w:val="page number"/>
    <w:rsid w:val="004B1AFE"/>
    <w:rPr>
      <w:rFonts w:ascii="Times New Roman" w:hAnsi="Times New Roman"/>
      <w:sz w:val="20"/>
    </w:rPr>
  </w:style>
  <w:style w:type="paragraph" w:styleId="a6">
    <w:name w:val="header"/>
    <w:basedOn w:val="a"/>
    <w:rsid w:val="004B1AFE"/>
    <w:pPr>
      <w:ind w:firstLineChars="0" w:firstLine="0"/>
      <w:jc w:val="right"/>
    </w:pPr>
    <w:rPr>
      <w:sz w:val="20"/>
    </w:rPr>
  </w:style>
  <w:style w:type="paragraph" w:styleId="a0">
    <w:name w:val="Normal Indent"/>
    <w:basedOn w:val="a"/>
    <w:rsid w:val="004B1AFE"/>
    <w:pPr>
      <w:ind w:leftChars="200" w:left="480"/>
    </w:pPr>
  </w:style>
  <w:style w:type="paragraph" w:styleId="a7">
    <w:name w:val="Title"/>
    <w:basedOn w:val="a"/>
    <w:link w:val="a8"/>
    <w:autoRedefine/>
    <w:qFormat/>
    <w:rsid w:val="00E87284"/>
    <w:pPr>
      <w:spacing w:afterLines="200" w:afterAutospacing="0"/>
      <w:ind w:firstLineChars="0" w:firstLine="0"/>
      <w:outlineLvl w:val="4"/>
    </w:pPr>
    <w:rPr>
      <w:bCs/>
      <w:color w:val="A50021"/>
      <w:sz w:val="26"/>
      <w:szCs w:val="32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圖表"/>
    <w:rsid w:val="004B1AFE"/>
    <w:pPr>
      <w:keepNext/>
      <w:keepLines/>
      <w:spacing w:before="100" w:beforeAutospacing="1" w:after="100" w:afterAutospacing="1" w:line="300" w:lineRule="auto"/>
      <w:jc w:val="center"/>
    </w:pPr>
    <w:rPr>
      <w:rFonts w:eastAsia="標楷體"/>
      <w:b/>
      <w:sz w:val="24"/>
    </w:rPr>
  </w:style>
  <w:style w:type="paragraph" w:customStyle="1" w:styleId="10">
    <w:name w:val="表格內文1"/>
    <w:rsid w:val="004B1AFE"/>
    <w:pPr>
      <w:keepLines/>
      <w:adjustRightInd w:val="0"/>
      <w:snapToGrid w:val="0"/>
      <w:jc w:val="center"/>
    </w:pPr>
    <w:rPr>
      <w:rFonts w:eastAsia="標楷體"/>
      <w:sz w:val="24"/>
    </w:rPr>
  </w:style>
  <w:style w:type="paragraph" w:customStyle="1" w:styleId="aa">
    <w:name w:val="圖表說明"/>
    <w:basedOn w:val="a"/>
    <w:next w:val="a"/>
    <w:rsid w:val="004B1AFE"/>
    <w:pPr>
      <w:keepLines/>
      <w:ind w:firstLineChars="0" w:firstLine="0"/>
      <w:jc w:val="center"/>
    </w:pPr>
    <w:rPr>
      <w:b/>
      <w:spacing w:val="-4"/>
    </w:rPr>
  </w:style>
  <w:style w:type="character" w:styleId="ab">
    <w:name w:val="FollowedHyperlink"/>
    <w:semiHidden/>
    <w:rsid w:val="004B1AFE"/>
    <w:rPr>
      <w:color w:val="800080"/>
      <w:u w:val="single"/>
    </w:rPr>
  </w:style>
  <w:style w:type="paragraph" w:styleId="ac">
    <w:name w:val="Balloon Text"/>
    <w:basedOn w:val="a"/>
    <w:semiHidden/>
    <w:rsid w:val="004B1AFE"/>
    <w:rPr>
      <w:rFonts w:ascii="Arial" w:eastAsia="新細明體" w:hAnsi="Arial"/>
      <w:sz w:val="18"/>
      <w:szCs w:val="18"/>
    </w:rPr>
  </w:style>
  <w:style w:type="character" w:customStyle="1" w:styleId="20">
    <w:name w:val="標題 2 字元"/>
    <w:link w:val="2"/>
    <w:rsid w:val="001D6FEB"/>
    <w:rPr>
      <w:rFonts w:eastAsia="標楷體"/>
      <w:b/>
      <w:bCs/>
      <w:sz w:val="28"/>
      <w:szCs w:val="48"/>
      <w:lang w:val="en-US" w:eastAsia="zh-TW" w:bidi="ar-SA"/>
    </w:rPr>
  </w:style>
  <w:style w:type="table" w:styleId="ad">
    <w:name w:val="Table Grid"/>
    <w:basedOn w:val="a2"/>
    <w:rsid w:val="00D37E9E"/>
    <w:pPr>
      <w:snapToGrid w:val="0"/>
      <w:spacing w:before="100" w:beforeAutospacing="1" w:after="100" w:afterAutospacing="1" w:line="300" w:lineRule="auto"/>
      <w:ind w:firstLineChars="200" w:firstLine="20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標題 字元"/>
    <w:link w:val="a7"/>
    <w:rsid w:val="00E87284"/>
    <w:rPr>
      <w:rFonts w:eastAsia="標楷體" w:cs="Arial"/>
      <w:bCs/>
      <w:color w:val="A50021"/>
      <w:kern w:val="2"/>
      <w:sz w:val="26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5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5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0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34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9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3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4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2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5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0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8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5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1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32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4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8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2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3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4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0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6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meone\Downloads\JGSM%20paper%20template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C50B5-EE49-4885-9BBD-074FC4E81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JGSM paper template</Template>
  <TotalTime>278</TotalTime>
  <Pages>1</Pages>
  <Words>34</Words>
  <Characters>196</Characters>
  <Application>Microsoft Office Word</Application>
  <DocSecurity>0</DocSecurity>
  <Lines>1</Lines>
  <Paragraphs>1</Paragraphs>
  <ScaleCrop>false</ScaleCrop>
  <Company>R3423</Company>
  <LinksUpToDate>false</LinksUpToDate>
  <CharactersWithSpaces>229</CharactersWithSpaces>
  <SharedDoc>false</SharedDoc>
  <HLinks>
    <vt:vector size="6" baseType="variant">
      <vt:variant>
        <vt:i4>6488173</vt:i4>
      </vt:variant>
      <vt:variant>
        <vt:i4>3</vt:i4>
      </vt:variant>
      <vt:variant>
        <vt:i4>0</vt:i4>
      </vt:variant>
      <vt:variant>
        <vt:i4>5</vt:i4>
      </vt:variant>
      <vt:variant>
        <vt:lpwstr>http://cogprints.org/5780/1/ECSRAP.F07.pdf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Someone</dc:creator>
  <cp:keywords/>
  <cp:lastModifiedBy>Dorothy</cp:lastModifiedBy>
  <cp:revision>13</cp:revision>
  <cp:lastPrinted>2009-12-17T10:41:00Z</cp:lastPrinted>
  <dcterms:created xsi:type="dcterms:W3CDTF">2017-01-05T01:57:00Z</dcterms:created>
  <dcterms:modified xsi:type="dcterms:W3CDTF">2017-03-14T07:41:00Z</dcterms:modified>
</cp:coreProperties>
</file>